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9FC" w:rsidRDefault="006349FC" w:rsidP="00671D7C">
      <w:pPr>
        <w:jc w:val="center"/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4.5pt;margin-top:-.8pt;width:468pt;height:98.25pt;z-index:-251658240" strokecolor="#fabf8f" strokeweight="1pt">
            <v:fill color2="#fbd4b4" focusposition="1" focussize="" focus="100%" type="gradient"/>
            <v:shadow on="t" type="perspective" color="#974706" opacity=".5" offset="1pt" offset2="-3pt"/>
          </v:shape>
        </w:pict>
      </w:r>
      <w: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29.75pt;height:105.75pt" adj="5665" fillcolor="#e36c0a">
            <v:shadow color="#868686"/>
            <v:textpath style="font-family:&quot;Impact&quot;;font-weight:bold;v-text-kern:t" trim="t" fitpath="t" xscale="f" string="ช่วยกันชำระภาษีเพื่อพัฒนาท้องถิ่นของท่าน&#10;ประจำปี 2552"/>
          </v:shape>
        </w:pict>
      </w:r>
    </w:p>
    <w:p w:rsidR="006349FC" w:rsidRPr="006B0BC0" w:rsidRDefault="006349FC" w:rsidP="00574B04">
      <w:pPr>
        <w:rPr>
          <w:rFonts w:cs="KodchiangUPC"/>
          <w:b/>
          <w:bCs/>
          <w:color w:val="00B0F0"/>
          <w:sz w:val="40"/>
          <w:szCs w:val="40"/>
        </w:rPr>
      </w:pPr>
      <w:r>
        <w:rPr>
          <w:noProof/>
        </w:rPr>
        <w:pict>
          <v:oval id="_x0000_s1027" style="position:absolute;margin-left:-7.5pt;margin-top:30.65pt;width:158.25pt;height:37.5pt;z-index:-251657216" fillcolor="#d99594" strokecolor="#d99594" strokeweight="1pt">
            <v:fill color2="#f2dbdb" angle="-45" focus="-50%" type="gradient"/>
            <v:shadow on="t" type="perspective" color="#622423" opacity=".5" offset="1pt" offset2="-3pt"/>
          </v:oval>
        </w:pict>
      </w:r>
    </w:p>
    <w:p w:rsidR="006349FC" w:rsidRDefault="006349FC" w:rsidP="00574B04">
      <w:pPr>
        <w:rPr>
          <w:rFonts w:cs="KodchiangUPC"/>
          <w:b/>
          <w:bCs/>
          <w:sz w:val="50"/>
          <w:szCs w:val="50"/>
        </w:rPr>
      </w:pPr>
      <w:r w:rsidRPr="00604C43">
        <w:rPr>
          <w:rFonts w:cs="KodchiangUPC"/>
          <w:b/>
          <w:bCs/>
          <w:color w:val="00B0F0"/>
          <w:sz w:val="60"/>
          <w:szCs w:val="60"/>
          <w:cs/>
        </w:rPr>
        <w:t>1. ภาษีบำรุงท้องที่</w:t>
      </w:r>
      <w:r w:rsidRPr="00604C43">
        <w:rPr>
          <w:rFonts w:cs="KodchiangUPC"/>
          <w:sz w:val="40"/>
          <w:szCs w:val="40"/>
          <w:cs/>
        </w:rPr>
        <w:t xml:space="preserve"> </w:t>
      </w:r>
      <w:r w:rsidRPr="00604C43">
        <w:rPr>
          <w:rFonts w:cs="KodchiangUPC"/>
          <w:sz w:val="40"/>
          <w:szCs w:val="40"/>
        </w:rPr>
        <w:t xml:space="preserve">  </w:t>
      </w:r>
      <w:r>
        <w:rPr>
          <w:rFonts w:cs="KodchiangUPC"/>
          <w:sz w:val="40"/>
          <w:szCs w:val="40"/>
          <w:cs/>
        </w:rPr>
        <w:t xml:space="preserve">  </w:t>
      </w:r>
      <w:r w:rsidRPr="006B0BC0">
        <w:rPr>
          <w:rFonts w:cs="KodchiangUPC"/>
          <w:b/>
          <w:bCs/>
          <w:sz w:val="50"/>
          <w:szCs w:val="50"/>
          <w:cs/>
        </w:rPr>
        <w:t>เจ้าของที่ดิน ต้องยื่นแบบภายใน เดือนมกราคม</w:t>
      </w:r>
    </w:p>
    <w:p w:rsidR="006349FC" w:rsidRPr="006B0BC0" w:rsidRDefault="006349FC" w:rsidP="00574B04">
      <w:pPr>
        <w:rPr>
          <w:rFonts w:cs="KodchiangUPC"/>
          <w:b/>
          <w:bCs/>
          <w:color w:val="E36C0A"/>
          <w:sz w:val="50"/>
          <w:szCs w:val="50"/>
        </w:rPr>
      </w:pPr>
      <w:r w:rsidRPr="006B0BC0">
        <w:rPr>
          <w:rFonts w:cs="KodchiangUPC"/>
          <w:b/>
          <w:bCs/>
          <w:sz w:val="50"/>
          <w:szCs w:val="50"/>
          <w:cs/>
        </w:rPr>
        <w:t xml:space="preserve">ของปีแรก   ที่มีการตีราคาปานกลางที่ดิน  </w:t>
      </w:r>
      <w:r w:rsidRPr="006B0BC0">
        <w:rPr>
          <w:rFonts w:cs="KodchiangUPC"/>
          <w:b/>
          <w:bCs/>
          <w:color w:val="E36C0A"/>
          <w:sz w:val="50"/>
          <w:szCs w:val="50"/>
          <w:cs/>
        </w:rPr>
        <w:t xml:space="preserve">และจะต้องชำระภาษี ตั้งแต่วันที่ </w:t>
      </w:r>
    </w:p>
    <w:p w:rsidR="006349FC" w:rsidRPr="006B0BC0" w:rsidRDefault="006349FC" w:rsidP="00574B04">
      <w:pPr>
        <w:rPr>
          <w:rFonts w:cs="KodchiangUPC"/>
          <w:b/>
          <w:bCs/>
          <w:color w:val="E36C0A"/>
          <w:sz w:val="50"/>
          <w:szCs w:val="50"/>
        </w:rPr>
      </w:pPr>
      <w:r>
        <w:rPr>
          <w:noProof/>
        </w:rPr>
        <w:pict>
          <v:oval id="_x0000_s1028" style="position:absolute;margin-left:-7.5pt;margin-top:28.75pt;width:107.1pt;height:43.2pt;z-index:-251656192" strokecolor="#c2d69b" strokeweight="1pt">
            <v:fill color2="#d6e3bc" focusposition="1" focussize="" focus="100%" type="gradient"/>
            <v:shadow on="t" type="perspective" color="#4e6128" opacity=".5" offset="1pt" offset2="-3pt"/>
          </v:oval>
        </w:pict>
      </w:r>
      <w:r w:rsidRPr="006B0BC0">
        <w:rPr>
          <w:rFonts w:cs="KodchiangUPC"/>
          <w:b/>
          <w:bCs/>
          <w:color w:val="E36C0A"/>
          <w:sz w:val="50"/>
          <w:szCs w:val="50"/>
          <w:cs/>
        </w:rPr>
        <w:t xml:space="preserve">1 มกราคม 2552 </w:t>
      </w:r>
      <w:r w:rsidRPr="006B0BC0">
        <w:rPr>
          <w:rFonts w:cs="KodchiangUPC"/>
          <w:b/>
          <w:bCs/>
          <w:color w:val="E36C0A"/>
          <w:sz w:val="50"/>
          <w:szCs w:val="50"/>
        </w:rPr>
        <w:t>–</w:t>
      </w:r>
      <w:r w:rsidRPr="006B0BC0">
        <w:rPr>
          <w:rFonts w:cs="KodchiangUPC"/>
          <w:b/>
          <w:bCs/>
          <w:color w:val="E36C0A"/>
          <w:sz w:val="50"/>
          <w:szCs w:val="50"/>
          <w:cs/>
        </w:rPr>
        <w:t xml:space="preserve"> 30 เมษายน 2552</w:t>
      </w:r>
    </w:p>
    <w:p w:rsidR="006349FC" w:rsidRDefault="006349FC" w:rsidP="00574B04">
      <w:pPr>
        <w:rPr>
          <w:rFonts w:cs="KodchiangUPC"/>
          <w:b/>
          <w:bCs/>
          <w:sz w:val="50"/>
          <w:szCs w:val="50"/>
          <w:cs/>
        </w:rPr>
      </w:pPr>
      <w:r w:rsidRPr="00604C43">
        <w:rPr>
          <w:rFonts w:cs="KodchiangUPC"/>
          <w:b/>
          <w:bCs/>
          <w:color w:val="FF0000"/>
          <w:sz w:val="60"/>
          <w:szCs w:val="60"/>
          <w:cs/>
        </w:rPr>
        <w:t xml:space="preserve">2. ภาษีป้าย  </w:t>
      </w:r>
      <w:r>
        <w:rPr>
          <w:rFonts w:cs="KodchiangUPC"/>
          <w:b/>
          <w:bCs/>
          <w:color w:val="FF0000"/>
          <w:sz w:val="60"/>
          <w:szCs w:val="60"/>
          <w:cs/>
        </w:rPr>
        <w:t xml:space="preserve"> </w:t>
      </w:r>
      <w:r>
        <w:rPr>
          <w:rFonts w:cs="KodchiangUPC"/>
          <w:b/>
          <w:bCs/>
          <w:sz w:val="50"/>
          <w:szCs w:val="50"/>
          <w:cs/>
        </w:rPr>
        <w:t xml:space="preserve">  </w:t>
      </w:r>
      <w:r w:rsidRPr="00663F2A">
        <w:rPr>
          <w:rFonts w:cs="KodchiangUPC"/>
          <w:b/>
          <w:bCs/>
          <w:sz w:val="50"/>
          <w:szCs w:val="50"/>
          <w:cs/>
        </w:rPr>
        <w:t>เจ้าของป้าย</w:t>
      </w:r>
      <w:r w:rsidRPr="006B0BC0">
        <w:rPr>
          <w:rFonts w:cs="KodchiangUPC"/>
          <w:b/>
          <w:bCs/>
          <w:sz w:val="50"/>
          <w:szCs w:val="50"/>
          <w:cs/>
        </w:rPr>
        <w:t xml:space="preserve">ต้องยื่นแบบภายในเดือนมีนาคมของปี </w:t>
      </w:r>
    </w:p>
    <w:p w:rsidR="006349FC" w:rsidRPr="006B0BC0" w:rsidRDefault="006349FC" w:rsidP="00574B04">
      <w:pPr>
        <w:rPr>
          <w:rFonts w:cs="KodchiangUPC"/>
          <w:b/>
          <w:bCs/>
          <w:color w:val="7030A0"/>
          <w:sz w:val="50"/>
          <w:szCs w:val="50"/>
        </w:rPr>
      </w:pPr>
      <w:r w:rsidRPr="006B0BC0">
        <w:rPr>
          <w:rFonts w:cs="KodchiangUPC"/>
          <w:b/>
          <w:bCs/>
          <w:color w:val="7030A0"/>
          <w:sz w:val="50"/>
          <w:szCs w:val="50"/>
          <w:cs/>
        </w:rPr>
        <w:t xml:space="preserve">และจะต้องชำระภาษี ภายใน 15 </w:t>
      </w:r>
      <w:r>
        <w:rPr>
          <w:rFonts w:cs="KodchiangUPC"/>
          <w:b/>
          <w:bCs/>
          <w:color w:val="7030A0"/>
          <w:sz w:val="50"/>
          <w:szCs w:val="50"/>
          <w:cs/>
        </w:rPr>
        <w:t xml:space="preserve"> </w:t>
      </w:r>
      <w:r w:rsidRPr="006B0BC0">
        <w:rPr>
          <w:rFonts w:cs="KodchiangUPC"/>
          <w:b/>
          <w:bCs/>
          <w:color w:val="7030A0"/>
          <w:sz w:val="50"/>
          <w:szCs w:val="50"/>
          <w:cs/>
        </w:rPr>
        <w:t>วัน</w:t>
      </w:r>
      <w:r>
        <w:rPr>
          <w:rFonts w:cs="KodchiangUPC"/>
          <w:b/>
          <w:bCs/>
          <w:color w:val="7030A0"/>
          <w:sz w:val="50"/>
          <w:szCs w:val="50"/>
          <w:cs/>
        </w:rPr>
        <w:t xml:space="preserve">  </w:t>
      </w:r>
      <w:r w:rsidRPr="006B0BC0">
        <w:rPr>
          <w:rFonts w:cs="KodchiangUPC"/>
          <w:b/>
          <w:bCs/>
          <w:color w:val="7030A0"/>
          <w:sz w:val="50"/>
          <w:szCs w:val="50"/>
          <w:cs/>
        </w:rPr>
        <w:t xml:space="preserve">นับแต่วันที่ได้รับแจ้งการประเมิน </w:t>
      </w:r>
    </w:p>
    <w:p w:rsidR="006349FC" w:rsidRPr="006B0BC0" w:rsidRDefault="006349FC" w:rsidP="00574B04">
      <w:pPr>
        <w:rPr>
          <w:rFonts w:cs="KodchiangUPC"/>
          <w:b/>
          <w:bCs/>
          <w:color w:val="7030A0"/>
          <w:sz w:val="50"/>
          <w:szCs w:val="50"/>
        </w:rPr>
      </w:pPr>
      <w:r>
        <w:rPr>
          <w:noProof/>
        </w:rPr>
        <w:pict>
          <v:oval id="_x0000_s1029" style="position:absolute;margin-left:-7.5pt;margin-top:26.9pt;width:202.45pt;height:46.5pt;z-index:-251655168" fillcolor="#95b3d7" strokecolor="#95b3d7" strokeweight="1pt">
            <v:fill color2="#dbe5f1" angle="-45" focus="-50%" type="gradient"/>
            <v:shadow on="t" type="perspective" color="#243f60" opacity=".5" offset="1pt" offset2="-3pt"/>
          </v:oval>
        </w:pict>
      </w:r>
      <w:r w:rsidRPr="006B0BC0">
        <w:rPr>
          <w:rFonts w:cs="KodchiangUPC"/>
          <w:b/>
          <w:bCs/>
          <w:color w:val="7030A0"/>
          <w:sz w:val="50"/>
          <w:szCs w:val="50"/>
          <w:cs/>
        </w:rPr>
        <w:t>(แบบ ภ.ป.3)</w:t>
      </w:r>
    </w:p>
    <w:p w:rsidR="006349FC" w:rsidRDefault="006349FC" w:rsidP="00574B04">
      <w:pPr>
        <w:rPr>
          <w:rFonts w:cs="KodchiangUPC"/>
          <w:b/>
          <w:bCs/>
          <w:sz w:val="50"/>
          <w:szCs w:val="50"/>
        </w:rPr>
      </w:pPr>
      <w:r w:rsidRPr="006B0BC0">
        <w:rPr>
          <w:rFonts w:cs="KodchiangUPC"/>
          <w:b/>
          <w:bCs/>
          <w:color w:val="00B050"/>
          <w:sz w:val="60"/>
          <w:szCs w:val="60"/>
          <w:cs/>
        </w:rPr>
        <w:t>3. ภาษีโรงเรือนและที่ดิน</w:t>
      </w:r>
      <w:r w:rsidRPr="00604C43">
        <w:rPr>
          <w:rFonts w:cs="KodchiangUPC"/>
          <w:sz w:val="40"/>
          <w:szCs w:val="40"/>
          <w:cs/>
        </w:rPr>
        <w:t xml:space="preserve"> </w:t>
      </w:r>
      <w:r>
        <w:rPr>
          <w:rFonts w:cs="KodchiangUPC"/>
          <w:sz w:val="40"/>
          <w:szCs w:val="40"/>
          <w:cs/>
        </w:rPr>
        <w:t xml:space="preserve">  </w:t>
      </w:r>
      <w:r w:rsidRPr="00604C43">
        <w:rPr>
          <w:rFonts w:cs="KodchiangUPC"/>
          <w:sz w:val="40"/>
          <w:szCs w:val="40"/>
          <w:cs/>
        </w:rPr>
        <w:t xml:space="preserve"> </w:t>
      </w:r>
      <w:r w:rsidRPr="006B0BC0">
        <w:rPr>
          <w:rFonts w:cs="KodchiangUPC"/>
          <w:b/>
          <w:bCs/>
          <w:sz w:val="50"/>
          <w:szCs w:val="50"/>
          <w:cs/>
        </w:rPr>
        <w:t>เจ้าของทรัพย์สิน ต้องยื่นแบบภายในเดือน</w:t>
      </w:r>
    </w:p>
    <w:p w:rsidR="006349FC" w:rsidRDefault="006349FC" w:rsidP="00574B04">
      <w:pPr>
        <w:rPr>
          <w:rFonts w:cs="KodchiangUPC"/>
          <w:b/>
          <w:bCs/>
          <w:color w:val="FF0000"/>
          <w:sz w:val="50"/>
          <w:szCs w:val="50"/>
        </w:rPr>
      </w:pPr>
      <w:r w:rsidRPr="006B0BC0">
        <w:rPr>
          <w:rFonts w:cs="KodchiangUPC"/>
          <w:b/>
          <w:bCs/>
          <w:sz w:val="50"/>
          <w:szCs w:val="50"/>
          <w:cs/>
        </w:rPr>
        <w:t xml:space="preserve">กุมภาพันธ์ ของปี </w:t>
      </w:r>
      <w:r w:rsidRPr="006B0BC0">
        <w:rPr>
          <w:rFonts w:cs="KodchiangUPC"/>
          <w:b/>
          <w:bCs/>
          <w:color w:val="FF0000"/>
          <w:sz w:val="50"/>
          <w:szCs w:val="50"/>
          <w:cs/>
        </w:rPr>
        <w:t>และจะต้องชำระภาษีภายใน 30 วัน นับแต่วันถัดจากวันที่</w:t>
      </w:r>
    </w:p>
    <w:p w:rsidR="006349FC" w:rsidRPr="006B0BC0" w:rsidRDefault="006349FC" w:rsidP="00574B04">
      <w:pPr>
        <w:rPr>
          <w:rFonts w:cs="KodchiangUPC"/>
          <w:b/>
          <w:bCs/>
          <w:color w:val="FF0000"/>
          <w:sz w:val="50"/>
          <w:szCs w:val="50"/>
        </w:rPr>
      </w:pPr>
      <w:r w:rsidRPr="006B0BC0">
        <w:rPr>
          <w:rFonts w:cs="KodchiangUPC"/>
          <w:b/>
          <w:bCs/>
          <w:color w:val="FF0000"/>
          <w:sz w:val="50"/>
          <w:szCs w:val="50"/>
          <w:cs/>
        </w:rPr>
        <w:t xml:space="preserve">ได้รับแจ้งการประเมิน (แบบ ภ.ร.ด.8) </w:t>
      </w:r>
    </w:p>
    <w:p w:rsidR="006349FC" w:rsidRDefault="006349FC" w:rsidP="00574B04">
      <w:pPr>
        <w:rPr>
          <w:cs/>
        </w:rPr>
      </w:pPr>
    </w:p>
    <w:p w:rsidR="006349FC" w:rsidRDefault="006349FC" w:rsidP="007F7A86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10.25pt;height:121.5pt" strokecolor="#e36c0a">
            <v:shadow on="t" opacity="52429f"/>
            <v:textpath style="font-family:&quot;Arial Black&quot;;font-style:italic;v-text-kern:t" trim="t" fitpath="t" string="ณ  ส่วนการคลัง  องค์การบริหารส่วนตำบลอินคีรี&#10;โทร.0-7534-3606&#10;www.Inkeree.go.th"/>
          </v:shape>
        </w:pict>
      </w:r>
    </w:p>
    <w:p w:rsidR="006349FC" w:rsidRDefault="006349FC" w:rsidP="00671D7C">
      <w:pPr>
        <w:jc w:val="center"/>
        <w:rPr>
          <w:cs/>
        </w:rPr>
      </w:pPr>
    </w:p>
    <w:sectPr w:rsidR="006349FC" w:rsidSect="00A9466D">
      <w:pgSz w:w="11906" w:h="16838"/>
      <w:pgMar w:top="1276" w:right="849" w:bottom="1440" w:left="1440" w:header="708" w:footer="708" w:gutter="0"/>
      <w:pgBorders w:offsetFrom="page">
        <w:top w:val="creaturesInsects" w:sz="20" w:space="24" w:color="92D050"/>
        <w:left w:val="creaturesInsects" w:sz="20" w:space="24" w:color="92D050"/>
        <w:bottom w:val="creaturesInsects" w:sz="20" w:space="24" w:color="92D050"/>
        <w:right w:val="creaturesInsects" w:sz="20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Kodchiang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07B2"/>
    <w:multiLevelType w:val="hybridMultilevel"/>
    <w:tmpl w:val="0ABC1E58"/>
    <w:lvl w:ilvl="0" w:tplc="44721F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303697B"/>
    <w:multiLevelType w:val="hybridMultilevel"/>
    <w:tmpl w:val="2376DFD6"/>
    <w:lvl w:ilvl="0" w:tplc="12ACA27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embedSystemFonts/>
  <w:defaultTabStop w:val="720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D7C"/>
    <w:rsid w:val="00574B04"/>
    <w:rsid w:val="005E278B"/>
    <w:rsid w:val="00604C43"/>
    <w:rsid w:val="006349FC"/>
    <w:rsid w:val="006437A3"/>
    <w:rsid w:val="00663F2A"/>
    <w:rsid w:val="00671D7C"/>
    <w:rsid w:val="006B0BC0"/>
    <w:rsid w:val="006E75C9"/>
    <w:rsid w:val="007F7A86"/>
    <w:rsid w:val="00850581"/>
    <w:rsid w:val="00925939"/>
    <w:rsid w:val="009E5910"/>
    <w:rsid w:val="00A63DB5"/>
    <w:rsid w:val="00A9466D"/>
    <w:rsid w:val="00B44C28"/>
    <w:rsid w:val="00BD7089"/>
    <w:rsid w:val="00CB1DDF"/>
    <w:rsid w:val="00CD0BCF"/>
    <w:rsid w:val="00D24B29"/>
    <w:rsid w:val="00D85B5A"/>
    <w:rsid w:val="00E970CC"/>
    <w:rsid w:val="00EF0428"/>
    <w:rsid w:val="00F34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C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75C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73</Words>
  <Characters>421</Characters>
  <Application>Microsoft Office Outlook</Application>
  <DocSecurity>0</DocSecurity>
  <Lines>0</Lines>
  <Paragraphs>0</Paragraphs>
  <ScaleCrop>false</ScaleCrop>
  <Company>nzn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WincoolV5</dc:creator>
  <cp:keywords/>
  <dc:description/>
  <cp:lastModifiedBy>dsc</cp:lastModifiedBy>
  <cp:revision>2</cp:revision>
  <cp:lastPrinted>2008-12-18T09:17:00Z</cp:lastPrinted>
  <dcterms:created xsi:type="dcterms:W3CDTF">2008-12-22T04:44:00Z</dcterms:created>
  <dcterms:modified xsi:type="dcterms:W3CDTF">2008-12-22T04:44:00Z</dcterms:modified>
</cp:coreProperties>
</file>